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7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1"/>
        <w:gridCol w:w="1154"/>
        <w:gridCol w:w="2820"/>
        <w:gridCol w:w="1568"/>
        <w:gridCol w:w="2609"/>
      </w:tblGrid>
      <w:tr w:rsidR="00650259" w:rsidRPr="00846B76" w14:paraId="13C53AB7" w14:textId="77777777" w:rsidTr="00A67280">
        <w:sdt>
          <w:sdtPr>
            <w:id w:val="1621259925"/>
            <w:placeholder>
              <w:docPart w:val="F58AD440CCC340009FFA24A5BED3712B"/>
            </w:placeholder>
            <w:temporary/>
            <w:showingPlcHdr/>
            <w15:appearance w15:val="hidden"/>
          </w:sdtPr>
          <w:sdtContent>
            <w:tc>
              <w:tcPr>
                <w:tcW w:w="1318" w:type="pct"/>
                <w:gridSpan w:val="2"/>
                <w:vAlign w:val="bottom"/>
              </w:tcPr>
              <w:p w14:paraId="7C77E86A" w14:textId="77777777" w:rsidR="00650259" w:rsidRPr="00846B76" w:rsidRDefault="00346DE2" w:rsidP="00346DE2">
                <w:r w:rsidRPr="00346DE2">
                  <w:t>First Name</w:t>
                </w:r>
              </w:p>
            </w:tc>
          </w:sdtContent>
        </w:sdt>
        <w:tc>
          <w:tcPr>
            <w:tcW w:w="3682" w:type="pct"/>
            <w:gridSpan w:val="3"/>
            <w:tcBorders>
              <w:bottom w:val="single" w:sz="4" w:space="0" w:color="auto"/>
            </w:tcBorders>
            <w:vAlign w:val="bottom"/>
          </w:tcPr>
          <w:p w14:paraId="1F1C17AE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0CF907C4" w14:textId="77777777" w:rsidTr="00A67280">
        <w:sdt>
          <w:sdtPr>
            <w:id w:val="-1470592894"/>
            <w:placeholder>
              <w:docPart w:val="2CD4B189F4294745B4E594F457AB728E"/>
            </w:placeholder>
            <w:temporary/>
            <w:showingPlcHdr/>
            <w15:appearance w15:val="hidden"/>
          </w:sdtPr>
          <w:sdtContent>
            <w:tc>
              <w:tcPr>
                <w:tcW w:w="1318" w:type="pct"/>
                <w:gridSpan w:val="2"/>
                <w:vAlign w:val="bottom"/>
              </w:tcPr>
              <w:p w14:paraId="106A436B" w14:textId="77777777" w:rsidR="00650259" w:rsidRPr="00846B76" w:rsidRDefault="00346DE2" w:rsidP="00346DE2">
                <w:r w:rsidRPr="00346DE2">
                  <w:t>Last Name</w:t>
                </w:r>
              </w:p>
            </w:tc>
          </w:sdtContent>
        </w:sdt>
        <w:tc>
          <w:tcPr>
            <w:tcW w:w="3682" w:type="pct"/>
            <w:gridSpan w:val="3"/>
            <w:tcBorders>
              <w:bottom w:val="single" w:sz="4" w:space="0" w:color="auto"/>
            </w:tcBorders>
            <w:vAlign w:val="bottom"/>
          </w:tcPr>
          <w:p w14:paraId="57A9178B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1AF50606" w14:textId="77777777" w:rsidTr="00A67280">
        <w:sdt>
          <w:sdtPr>
            <w:id w:val="572943512"/>
            <w:placeholder>
              <w:docPart w:val="5604E0C88CFB4EADBFEE8D2B7E0D7565"/>
            </w:placeholder>
            <w:temporary/>
            <w:showingPlcHdr/>
            <w15:appearance w15:val="hidden"/>
          </w:sdtPr>
          <w:sdtContent>
            <w:tc>
              <w:tcPr>
                <w:tcW w:w="1318" w:type="pct"/>
                <w:gridSpan w:val="2"/>
                <w:vAlign w:val="bottom"/>
              </w:tcPr>
              <w:p w14:paraId="48AB9CA1" w14:textId="77777777" w:rsidR="00650259" w:rsidRDefault="00346DE2" w:rsidP="00346DE2">
                <w:r w:rsidRPr="00346DE2">
                  <w:t>Address</w:t>
                </w:r>
              </w:p>
            </w:tc>
          </w:sdtContent>
        </w:sdt>
        <w:tc>
          <w:tcPr>
            <w:tcW w:w="3682" w:type="pct"/>
            <w:gridSpan w:val="3"/>
            <w:tcBorders>
              <w:bottom w:val="single" w:sz="4" w:space="0" w:color="auto"/>
            </w:tcBorders>
            <w:vAlign w:val="bottom"/>
          </w:tcPr>
          <w:p w14:paraId="7AA4AFB1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7EFB784A" w14:textId="77777777" w:rsidTr="00A67280">
        <w:tc>
          <w:tcPr>
            <w:tcW w:w="1318" w:type="pct"/>
            <w:gridSpan w:val="2"/>
            <w:vAlign w:val="bottom"/>
          </w:tcPr>
          <w:p w14:paraId="44F4DD3C" w14:textId="220FDE23" w:rsidR="00650259" w:rsidRPr="00846B76" w:rsidRDefault="00EF0E26" w:rsidP="00346DE2">
            <w:r>
              <w:t>Country/State/City</w:t>
            </w:r>
          </w:p>
        </w:tc>
        <w:tc>
          <w:tcPr>
            <w:tcW w:w="3682" w:type="pct"/>
            <w:gridSpan w:val="3"/>
            <w:tcBorders>
              <w:bottom w:val="single" w:sz="4" w:space="0" w:color="auto"/>
            </w:tcBorders>
            <w:vAlign w:val="bottom"/>
          </w:tcPr>
          <w:p w14:paraId="00D82476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352C2F45" w14:textId="77777777" w:rsidTr="00A67280">
        <w:tc>
          <w:tcPr>
            <w:tcW w:w="1318" w:type="pct"/>
            <w:gridSpan w:val="2"/>
            <w:vAlign w:val="bottom"/>
          </w:tcPr>
          <w:p w14:paraId="10429C48" w14:textId="0A2E1C4D" w:rsidR="00650259" w:rsidRPr="00846B76" w:rsidRDefault="00EF0E26" w:rsidP="00346DE2">
            <w:r>
              <w:t>Occupation</w:t>
            </w:r>
          </w:p>
        </w:tc>
        <w:tc>
          <w:tcPr>
            <w:tcW w:w="1484" w:type="pct"/>
            <w:tcBorders>
              <w:bottom w:val="single" w:sz="4" w:space="0" w:color="auto"/>
            </w:tcBorders>
            <w:vAlign w:val="bottom"/>
          </w:tcPr>
          <w:p w14:paraId="66723CA9" w14:textId="77777777" w:rsidR="00650259" w:rsidRPr="00846B76" w:rsidRDefault="00650259" w:rsidP="00346DE2">
            <w:pPr>
              <w:spacing w:before="240"/>
            </w:pPr>
          </w:p>
        </w:tc>
        <w:tc>
          <w:tcPr>
            <w:tcW w:w="825" w:type="pct"/>
            <w:vAlign w:val="bottom"/>
          </w:tcPr>
          <w:p w14:paraId="478E1CAD" w14:textId="4BBDFE0B" w:rsidR="00650259" w:rsidRPr="00846B76" w:rsidRDefault="00EF0E26" w:rsidP="00346DE2">
            <w:r>
              <w:t>Designation</w:t>
            </w:r>
          </w:p>
        </w:tc>
        <w:tc>
          <w:tcPr>
            <w:tcW w:w="1373" w:type="pct"/>
            <w:tcBorders>
              <w:bottom w:val="single" w:sz="4" w:space="0" w:color="auto"/>
            </w:tcBorders>
            <w:vAlign w:val="bottom"/>
          </w:tcPr>
          <w:p w14:paraId="31EEE74C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468D604C" w14:textId="77777777" w:rsidTr="00A67280">
        <w:sdt>
          <w:sdtPr>
            <w:id w:val="-965116832"/>
            <w:placeholder>
              <w:docPart w:val="C74FDE39B69C4EC5A2CCD33293823185"/>
            </w:placeholder>
            <w:temporary/>
            <w:showingPlcHdr/>
            <w15:appearance w15:val="hidden"/>
          </w:sdtPr>
          <w:sdtContent>
            <w:tc>
              <w:tcPr>
                <w:tcW w:w="1318" w:type="pct"/>
                <w:gridSpan w:val="2"/>
                <w:vAlign w:val="bottom"/>
              </w:tcPr>
              <w:p w14:paraId="7B1E29AD" w14:textId="77777777" w:rsidR="00650259" w:rsidRPr="00846B76" w:rsidRDefault="00346DE2" w:rsidP="00346DE2">
                <w:r w:rsidRPr="00346DE2">
                  <w:t>Email</w:t>
                </w:r>
              </w:p>
            </w:tc>
          </w:sdtContent>
        </w:sdt>
        <w:tc>
          <w:tcPr>
            <w:tcW w:w="3682" w:type="pct"/>
            <w:gridSpan w:val="3"/>
            <w:tcBorders>
              <w:bottom w:val="single" w:sz="4" w:space="0" w:color="auto"/>
            </w:tcBorders>
            <w:vAlign w:val="bottom"/>
          </w:tcPr>
          <w:p w14:paraId="4F31DA37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7275A3F4" w14:textId="77777777" w:rsidTr="00EF0E26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38B4282A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14:paraId="2A1D73D8" w14:textId="77777777" w:rsidTr="00EF0E26">
        <w:tc>
          <w:tcPr>
            <w:tcW w:w="5000" w:type="pct"/>
            <w:gridSpan w:val="5"/>
            <w:vAlign w:val="bottom"/>
          </w:tcPr>
          <w:p w14:paraId="261FB989" w14:textId="7D868BCF" w:rsidR="00346DE2" w:rsidRDefault="00EF0E26" w:rsidP="001C4A3D">
            <w:pPr>
              <w:spacing w:before="240"/>
            </w:pPr>
            <w:r>
              <w:t>Number of families or individuals referring to SWHF</w:t>
            </w:r>
          </w:p>
        </w:tc>
      </w:tr>
      <w:tr w:rsidR="00346DE2" w:rsidRPr="00846B76" w14:paraId="3EADAE90" w14:textId="77777777" w:rsidTr="00EF0E26">
        <w:tc>
          <w:tcPr>
            <w:tcW w:w="711" w:type="pct"/>
          </w:tcPr>
          <w:p w14:paraId="46F1EC5A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289" w:type="pct"/>
            <w:gridSpan w:val="4"/>
            <w:vAlign w:val="bottom"/>
          </w:tcPr>
          <w:p w14:paraId="4A050C17" w14:textId="1F1C8F72" w:rsidR="00346DE2" w:rsidRDefault="00EF0E26" w:rsidP="00346DE2">
            <w:r>
              <w:t>1-100</w:t>
            </w:r>
          </w:p>
        </w:tc>
      </w:tr>
      <w:tr w:rsidR="00346DE2" w:rsidRPr="00846B76" w14:paraId="4C8535D0" w14:textId="77777777" w:rsidTr="00EF0E26">
        <w:tc>
          <w:tcPr>
            <w:tcW w:w="711" w:type="pct"/>
          </w:tcPr>
          <w:p w14:paraId="280EACD8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289" w:type="pct"/>
            <w:gridSpan w:val="4"/>
            <w:vAlign w:val="bottom"/>
          </w:tcPr>
          <w:p w14:paraId="5609AED6" w14:textId="2E820A00" w:rsidR="00346DE2" w:rsidRDefault="00EF0E26" w:rsidP="00346DE2">
            <w:r>
              <w:t>200-300</w:t>
            </w:r>
          </w:p>
        </w:tc>
      </w:tr>
      <w:tr w:rsidR="00346DE2" w:rsidRPr="00846B76" w14:paraId="7B4EE241" w14:textId="77777777" w:rsidTr="00EF0E26">
        <w:tc>
          <w:tcPr>
            <w:tcW w:w="711" w:type="pct"/>
          </w:tcPr>
          <w:p w14:paraId="2D6E3FE2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289" w:type="pct"/>
            <w:gridSpan w:val="4"/>
            <w:vAlign w:val="bottom"/>
          </w:tcPr>
          <w:p w14:paraId="79959A57" w14:textId="15D421E3" w:rsidR="00346DE2" w:rsidRDefault="00EF0E26" w:rsidP="00346DE2">
            <w:r>
              <w:t>400-500</w:t>
            </w:r>
          </w:p>
        </w:tc>
      </w:tr>
      <w:tr w:rsidR="00346DE2" w:rsidRPr="00846B76" w14:paraId="2AF7BD27" w14:textId="77777777" w:rsidTr="00EF0E26">
        <w:tc>
          <w:tcPr>
            <w:tcW w:w="711" w:type="pct"/>
          </w:tcPr>
          <w:p w14:paraId="1C4AD220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289" w:type="pct"/>
            <w:gridSpan w:val="4"/>
            <w:vAlign w:val="bottom"/>
          </w:tcPr>
          <w:p w14:paraId="7D6BC87F" w14:textId="548B15F0" w:rsidR="00346DE2" w:rsidRDefault="00EF0E26" w:rsidP="00346DE2">
            <w:r>
              <w:t>600-700</w:t>
            </w:r>
          </w:p>
        </w:tc>
      </w:tr>
      <w:tr w:rsidR="00346DE2" w:rsidRPr="00846B76" w14:paraId="2B030BE8" w14:textId="77777777" w:rsidTr="00EF0E26">
        <w:tc>
          <w:tcPr>
            <w:tcW w:w="711" w:type="pct"/>
          </w:tcPr>
          <w:p w14:paraId="7D20554F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289" w:type="pct"/>
            <w:gridSpan w:val="4"/>
            <w:vAlign w:val="bottom"/>
          </w:tcPr>
          <w:p w14:paraId="5C75B73A" w14:textId="0E2227FB" w:rsidR="00346DE2" w:rsidRDefault="00EF0E26" w:rsidP="00346DE2">
            <w:r>
              <w:t>800-900</w:t>
            </w:r>
          </w:p>
        </w:tc>
      </w:tr>
      <w:tr w:rsidR="00346DE2" w:rsidRPr="00846B76" w14:paraId="5CBE715F" w14:textId="77777777" w:rsidTr="00EF0E26">
        <w:tc>
          <w:tcPr>
            <w:tcW w:w="711" w:type="pct"/>
          </w:tcPr>
          <w:p w14:paraId="2EEC82F9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289" w:type="pct"/>
            <w:gridSpan w:val="4"/>
            <w:vAlign w:val="bottom"/>
          </w:tcPr>
          <w:p w14:paraId="42694D12" w14:textId="427ED332" w:rsidR="00346DE2" w:rsidRDefault="00EF0E26" w:rsidP="00346DE2">
            <w:r>
              <w:t>900-1000</w:t>
            </w:r>
          </w:p>
        </w:tc>
      </w:tr>
      <w:tr w:rsidR="00650259" w:rsidRPr="00846B76" w14:paraId="703691F5" w14:textId="77777777" w:rsidTr="00EF0E26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52ADCA4B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788A67BA" w14:textId="77777777" w:rsidR="00CE6104" w:rsidRPr="00E677FE" w:rsidRDefault="00CE6104" w:rsidP="00E677FE">
      <w:pPr>
        <w:spacing w:after="0"/>
        <w:rPr>
          <w:sz w:val="16"/>
          <w:szCs w:val="16"/>
        </w:rPr>
      </w:pPr>
    </w:p>
    <w:sectPr w:rsidR="00CE6104" w:rsidRPr="00E677FE" w:rsidSect="001850E0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93EF9" w14:textId="77777777" w:rsidR="001850E0" w:rsidRDefault="001850E0" w:rsidP="00650259">
      <w:pPr>
        <w:spacing w:after="0" w:line="240" w:lineRule="auto"/>
      </w:pPr>
      <w:r>
        <w:separator/>
      </w:r>
    </w:p>
  </w:endnote>
  <w:endnote w:type="continuationSeparator" w:id="0">
    <w:p w14:paraId="7E597C2F" w14:textId="77777777" w:rsidR="001850E0" w:rsidRDefault="001850E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549DCC-9DA8-4AD7-93F7-F6FBA5915144}"/>
    <w:embedBold r:id="rId2" w:fontKey="{488B0D6E-5C42-4553-82B5-A2034106B7B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92064DF-D804-40AA-BFD2-9413C32819F9}"/>
    <w:embedBold r:id="rId4" w:fontKey="{91384B4A-CCC5-4433-980D-23770770E1D2}"/>
    <w:embedItalic r:id="rId5" w:fontKey="{B314FC42-2BF3-455D-8CB2-C683BBF206F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43F4F0E-DA9A-4F6B-8CB1-175E3FE59FC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7DDBD6AA-2DA0-4525-93AD-E72805AF28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2151D726" w14:textId="77777777" w:rsidTr="00C4167A">
      <w:tc>
        <w:tcPr>
          <w:tcW w:w="4675" w:type="dxa"/>
          <w:vAlign w:val="center"/>
        </w:tcPr>
        <w:p w14:paraId="21782D4D" w14:textId="3F2782BE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1A6EA237" w14:textId="47C38228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5BB78500" w14:textId="70C87224" w:rsidR="00731F26" w:rsidRDefault="00455175" w:rsidP="002462F3">
    <w:pPr>
      <w:pStyle w:val="Footer"/>
    </w:pPr>
    <w:r>
      <w:rPr>
        <w:rFonts w:ascii="Corbel" w:eastAsia="Calibri" w:hAnsi="Corbel" w:cs="Times New Roman"/>
        <w:b/>
        <w:noProof/>
        <w:color w:val="FFFFFF"/>
        <w:sz w:val="44"/>
      </w:rPr>
      <w:drawing>
        <wp:inline distT="0" distB="0" distL="0" distR="0" wp14:anchorId="54CFC41D" wp14:editId="41A3823F">
          <wp:extent cx="1019655" cy="914246"/>
          <wp:effectExtent l="0" t="0" r="0" b="0"/>
          <wp:docPr id="9206181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061815" name="Picture 9206181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561" t="13897" r="10979" b="25617"/>
                  <a:stretch/>
                </pic:blipFill>
                <pic:spPr bwMode="auto">
                  <a:xfrm>
                    <a:off x="0" y="0"/>
                    <a:ext cx="1041247" cy="9336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C1F08" w14:textId="77777777" w:rsidR="001850E0" w:rsidRDefault="001850E0" w:rsidP="00650259">
      <w:pPr>
        <w:spacing w:after="0" w:line="240" w:lineRule="auto"/>
      </w:pPr>
      <w:r>
        <w:separator/>
      </w:r>
    </w:p>
  </w:footnote>
  <w:footnote w:type="continuationSeparator" w:id="0">
    <w:p w14:paraId="08232E9D" w14:textId="77777777" w:rsidR="001850E0" w:rsidRDefault="001850E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4C4C4C" w:themeFill="accent6" w:themeFillShade="BF"/>
      <w:tblLook w:val="04A0" w:firstRow="1" w:lastRow="0" w:firstColumn="1" w:lastColumn="0" w:noHBand="0" w:noVBand="1"/>
    </w:tblPr>
    <w:tblGrid>
      <w:gridCol w:w="1821"/>
      <w:gridCol w:w="7539"/>
    </w:tblGrid>
    <w:tr w:rsidR="00455175" w:rsidRPr="00731F26" w14:paraId="1FC89730" w14:textId="77777777" w:rsidTr="00455175">
      <w:trPr>
        <w:trHeight w:val="990"/>
      </w:trPr>
      <w:tc>
        <w:tcPr>
          <w:tcW w:w="1350" w:type="dxa"/>
          <w:shd w:val="clear" w:color="auto" w:fill="4C4C4C" w:themeFill="accent6" w:themeFillShade="BF"/>
          <w:vAlign w:val="center"/>
        </w:tcPr>
        <w:p w14:paraId="747B5E1B" w14:textId="2704734F" w:rsidR="00000000" w:rsidRPr="00731F26" w:rsidRDefault="00455175" w:rsidP="00A361C7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7FE7937F" wp14:editId="46606448">
                <wp:extent cx="1019655" cy="914246"/>
                <wp:effectExtent l="0" t="0" r="0" b="0"/>
                <wp:docPr id="128796950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061815" name="Picture 9206181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561" t="13897" r="10979" b="25617"/>
                        <a:stretch/>
                      </pic:blipFill>
                      <pic:spPr bwMode="auto">
                        <a:xfrm>
                          <a:off x="0" y="0"/>
                          <a:ext cx="1041247" cy="9336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4C4C4C" w:themeFill="accent6" w:themeFillShade="BF"/>
          <w:vAlign w:val="center"/>
        </w:tcPr>
        <w:p w14:paraId="3C836B86" w14:textId="1F9407AE" w:rsidR="00000000" w:rsidRDefault="00A361C7" w:rsidP="00A361C7">
          <w:pPr>
            <w:spacing w:after="0"/>
            <w:jc w:val="center"/>
            <w:rPr>
              <w:rFonts w:ascii="Corbel" w:eastAsia="Calibri" w:hAnsi="Corbel" w:cs="Times New Roman"/>
              <w:b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 xml:space="preserve">Registration </w:t>
          </w:r>
          <w:r w:rsidR="00455175">
            <w:rPr>
              <w:rFonts w:ascii="Corbel" w:eastAsia="Calibri" w:hAnsi="Corbel" w:cs="Times New Roman"/>
              <w:b/>
              <w:color w:val="FFFFFF"/>
              <w:sz w:val="44"/>
            </w:rPr>
            <w:t>F</w:t>
          </w:r>
          <w:r>
            <w:rPr>
              <w:rFonts w:ascii="Corbel" w:eastAsia="Calibri" w:hAnsi="Corbel" w:cs="Times New Roman"/>
              <w:b/>
              <w:color w:val="FFFFFF"/>
              <w:sz w:val="44"/>
            </w:rPr>
            <w:t>orm for Collaborators</w:t>
          </w:r>
        </w:p>
        <w:p w14:paraId="3BD61AA2" w14:textId="30E67C44" w:rsidR="00A361C7" w:rsidRPr="00731F26" w:rsidRDefault="00A361C7" w:rsidP="00A361C7">
          <w:pPr>
            <w:spacing w:after="0"/>
            <w:jc w:val="center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color w:val="FFFFFF"/>
              <w:sz w:val="44"/>
            </w:rPr>
            <w:t>(INDIVIDUAL)</w:t>
          </w:r>
        </w:p>
      </w:tc>
    </w:tr>
  </w:tbl>
  <w:p w14:paraId="6D5CDA36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49269322">
    <w:abstractNumId w:val="11"/>
  </w:num>
  <w:num w:numId="2" w16cid:durableId="1105685083">
    <w:abstractNumId w:val="7"/>
  </w:num>
  <w:num w:numId="3" w16cid:durableId="2007777638">
    <w:abstractNumId w:val="15"/>
  </w:num>
  <w:num w:numId="4" w16cid:durableId="1571648840">
    <w:abstractNumId w:val="12"/>
  </w:num>
  <w:num w:numId="5" w16cid:durableId="144710810">
    <w:abstractNumId w:val="13"/>
  </w:num>
  <w:num w:numId="6" w16cid:durableId="1661737887">
    <w:abstractNumId w:val="19"/>
  </w:num>
  <w:num w:numId="7" w16cid:durableId="639573403">
    <w:abstractNumId w:val="6"/>
  </w:num>
  <w:num w:numId="8" w16cid:durableId="136806347">
    <w:abstractNumId w:val="10"/>
  </w:num>
  <w:num w:numId="9" w16cid:durableId="1721324983">
    <w:abstractNumId w:val="17"/>
  </w:num>
  <w:num w:numId="10" w16cid:durableId="618996812">
    <w:abstractNumId w:val="1"/>
  </w:num>
  <w:num w:numId="11" w16cid:durableId="295650266">
    <w:abstractNumId w:val="5"/>
  </w:num>
  <w:num w:numId="12" w16cid:durableId="913976730">
    <w:abstractNumId w:val="0"/>
  </w:num>
  <w:num w:numId="13" w16cid:durableId="1568102687">
    <w:abstractNumId w:val="2"/>
  </w:num>
  <w:num w:numId="14" w16cid:durableId="1658069838">
    <w:abstractNumId w:val="9"/>
  </w:num>
  <w:num w:numId="15" w16cid:durableId="59451670">
    <w:abstractNumId w:val="8"/>
  </w:num>
  <w:num w:numId="16" w16cid:durableId="1032729906">
    <w:abstractNumId w:val="16"/>
  </w:num>
  <w:num w:numId="17" w16cid:durableId="1660649133">
    <w:abstractNumId w:val="3"/>
  </w:num>
  <w:num w:numId="18" w16cid:durableId="1616477303">
    <w:abstractNumId w:val="21"/>
  </w:num>
  <w:num w:numId="19" w16cid:durableId="337856364">
    <w:abstractNumId w:val="18"/>
  </w:num>
  <w:num w:numId="20" w16cid:durableId="731391652">
    <w:abstractNumId w:val="14"/>
  </w:num>
  <w:num w:numId="21" w16cid:durableId="1130437755">
    <w:abstractNumId w:val="20"/>
  </w:num>
  <w:num w:numId="22" w16cid:durableId="19552854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1C7"/>
    <w:rsid w:val="00052382"/>
    <w:rsid w:val="0006568A"/>
    <w:rsid w:val="00076F0F"/>
    <w:rsid w:val="00084253"/>
    <w:rsid w:val="000D1F49"/>
    <w:rsid w:val="001727CA"/>
    <w:rsid w:val="001850E0"/>
    <w:rsid w:val="001C4A3D"/>
    <w:rsid w:val="002462F3"/>
    <w:rsid w:val="002C56E6"/>
    <w:rsid w:val="00346DE2"/>
    <w:rsid w:val="00361E11"/>
    <w:rsid w:val="003B4744"/>
    <w:rsid w:val="003F0847"/>
    <w:rsid w:val="0040090B"/>
    <w:rsid w:val="00455175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E203A"/>
    <w:rsid w:val="0091229C"/>
    <w:rsid w:val="00940E73"/>
    <w:rsid w:val="0098597D"/>
    <w:rsid w:val="009F619A"/>
    <w:rsid w:val="009F6DDE"/>
    <w:rsid w:val="00A07415"/>
    <w:rsid w:val="00A361C7"/>
    <w:rsid w:val="00A370A8"/>
    <w:rsid w:val="00A65D5E"/>
    <w:rsid w:val="00A67280"/>
    <w:rsid w:val="00B25CE8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93253"/>
    <w:rsid w:val="00DB3FAD"/>
    <w:rsid w:val="00E61C09"/>
    <w:rsid w:val="00E677FE"/>
    <w:rsid w:val="00EB3B58"/>
    <w:rsid w:val="00EB563B"/>
    <w:rsid w:val="00EC7359"/>
    <w:rsid w:val="00EE3054"/>
    <w:rsid w:val="00EF0E26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93BEF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58AD440CCC340009FFA24A5BED37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767376-492F-4083-BC84-D2A1DF933BF8}"/>
      </w:docPartPr>
      <w:docPartBody>
        <w:p w:rsidR="00000000" w:rsidRDefault="00000000">
          <w:pPr>
            <w:pStyle w:val="F58AD440CCC340009FFA24A5BED3712B"/>
          </w:pPr>
          <w:r w:rsidRPr="00346DE2">
            <w:t>First Name</w:t>
          </w:r>
        </w:p>
      </w:docPartBody>
    </w:docPart>
    <w:docPart>
      <w:docPartPr>
        <w:name w:val="2CD4B189F4294745B4E594F457AB7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8DFCAF-00D2-41B9-B707-BB07F0365662}"/>
      </w:docPartPr>
      <w:docPartBody>
        <w:p w:rsidR="00000000" w:rsidRDefault="00000000">
          <w:pPr>
            <w:pStyle w:val="2CD4B189F4294745B4E594F457AB728E"/>
          </w:pPr>
          <w:r w:rsidRPr="00346DE2">
            <w:t>Last Name</w:t>
          </w:r>
        </w:p>
      </w:docPartBody>
    </w:docPart>
    <w:docPart>
      <w:docPartPr>
        <w:name w:val="5604E0C88CFB4EADBFEE8D2B7E0D7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2F326-C2C1-4B75-9D8B-296058FC1E43}"/>
      </w:docPartPr>
      <w:docPartBody>
        <w:p w:rsidR="00000000" w:rsidRDefault="00000000">
          <w:pPr>
            <w:pStyle w:val="5604E0C88CFB4EADBFEE8D2B7E0D7565"/>
          </w:pPr>
          <w:r w:rsidRPr="00346DE2">
            <w:t>Address</w:t>
          </w:r>
        </w:p>
      </w:docPartBody>
    </w:docPart>
    <w:docPart>
      <w:docPartPr>
        <w:name w:val="C74FDE39B69C4EC5A2CCD332938231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D9496-54EC-4109-88A5-6A3CE45420FF}"/>
      </w:docPartPr>
      <w:docPartBody>
        <w:p w:rsidR="00000000" w:rsidRDefault="00000000">
          <w:pPr>
            <w:pStyle w:val="C74FDE39B69C4EC5A2CCD33293823185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F9C"/>
    <w:rsid w:val="006E3F9C"/>
    <w:rsid w:val="00D20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58AD440CCC340009FFA24A5BED3712B">
    <w:name w:val="F58AD440CCC340009FFA24A5BED3712B"/>
  </w:style>
  <w:style w:type="paragraph" w:customStyle="1" w:styleId="2CD4B189F4294745B4E594F457AB728E">
    <w:name w:val="2CD4B189F4294745B4E594F457AB728E"/>
  </w:style>
  <w:style w:type="paragraph" w:customStyle="1" w:styleId="5604E0C88CFB4EADBFEE8D2B7E0D7565">
    <w:name w:val="5604E0C88CFB4EADBFEE8D2B7E0D7565"/>
  </w:style>
  <w:style w:type="paragraph" w:customStyle="1" w:styleId="EE8B9C2BB0324974B3CAAF089A9E91FC">
    <w:name w:val="EE8B9C2BB0324974B3CAAF089A9E91FC"/>
  </w:style>
  <w:style w:type="paragraph" w:customStyle="1" w:styleId="ACF016E5F2604D69B786437D817F03A9">
    <w:name w:val="ACF016E5F2604D69B786437D817F03A9"/>
  </w:style>
  <w:style w:type="paragraph" w:customStyle="1" w:styleId="22EF90CBBF3041CFB1D2E987471E7532">
    <w:name w:val="22EF90CBBF3041CFB1D2E987471E7532"/>
  </w:style>
  <w:style w:type="paragraph" w:customStyle="1" w:styleId="C74FDE39B69C4EC5A2CCD33293823185">
    <w:name w:val="C74FDE39B69C4EC5A2CCD33293823185"/>
  </w:style>
  <w:style w:type="paragraph" w:customStyle="1" w:styleId="E64FB671061845D38A890CA2C63D0809">
    <w:name w:val="E64FB671061845D38A890CA2C63D0809"/>
  </w:style>
  <w:style w:type="paragraph" w:customStyle="1" w:styleId="221A880946964338A5026B9EC8D32FBC">
    <w:name w:val="221A880946964338A5026B9EC8D32FBC"/>
  </w:style>
  <w:style w:type="paragraph" w:customStyle="1" w:styleId="C82E54558D964F01B63D9FDC06BB82C4">
    <w:name w:val="C82E54558D964F01B63D9FDC06BB82C4"/>
  </w:style>
  <w:style w:type="paragraph" w:customStyle="1" w:styleId="85F794316DDB4ED1A8922EE88BFFA723">
    <w:name w:val="85F794316DDB4ED1A8922EE88BFFA723"/>
  </w:style>
  <w:style w:type="paragraph" w:customStyle="1" w:styleId="561D2847926B45FCB1BF2376DDE37CE5">
    <w:name w:val="561D2847926B45FCB1BF2376DDE37CE5"/>
  </w:style>
  <w:style w:type="paragraph" w:customStyle="1" w:styleId="F9B420AAD4BF4D40B9ED162A6CA9F117">
    <w:name w:val="F9B420AAD4BF4D40B9ED162A6CA9F117"/>
  </w:style>
  <w:style w:type="paragraph" w:customStyle="1" w:styleId="035759DC55384AC1BF81E7E35D3DA28B">
    <w:name w:val="035759DC55384AC1BF81E7E35D3DA28B"/>
  </w:style>
  <w:style w:type="paragraph" w:customStyle="1" w:styleId="7CDAD9AEC69747D993DA5EE4FDC3A627">
    <w:name w:val="7CDAD9AEC69747D993DA5EE4FDC3A627"/>
  </w:style>
  <w:style w:type="paragraph" w:customStyle="1" w:styleId="8D42C38F42D2417DB84FECC4FEE3E682">
    <w:name w:val="8D42C38F42D2417DB84FECC4FEE3E682"/>
  </w:style>
  <w:style w:type="paragraph" w:customStyle="1" w:styleId="CF9BC24492BD43DF90162281CF94A67C">
    <w:name w:val="CF9BC24492BD43DF90162281CF94A67C"/>
  </w:style>
  <w:style w:type="paragraph" w:customStyle="1" w:styleId="A0EBB6CD88184D2E907ED3CBFE478AD9">
    <w:name w:val="A0EBB6CD88184D2E907ED3CBFE478AD9"/>
  </w:style>
  <w:style w:type="paragraph" w:customStyle="1" w:styleId="9BD6CDC4E7954A849ABD277FA89E4B51">
    <w:name w:val="9BD6CDC4E7954A849ABD277FA89E4B51"/>
  </w:style>
  <w:style w:type="paragraph" w:customStyle="1" w:styleId="C8BCEC1DCD8E45869BC7C1FB0BE9E222">
    <w:name w:val="C8BCEC1DCD8E45869BC7C1FB0BE9E222"/>
  </w:style>
  <w:style w:type="paragraph" w:customStyle="1" w:styleId="C604C995CA1A4BBA9BF866DFEB4A7756">
    <w:name w:val="C604C995CA1A4BBA9BF866DFEB4A7756"/>
  </w:style>
  <w:style w:type="paragraph" w:customStyle="1" w:styleId="B5EE5253729A4B95BA5FAB71DC60EAF4">
    <w:name w:val="B5EE5253729A4B95BA5FAB71DC60EAF4"/>
  </w:style>
  <w:style w:type="paragraph" w:customStyle="1" w:styleId="EC88DE16DC114E27991A6FCB19DA9055">
    <w:name w:val="EC88DE16DC114E27991A6FCB19DA9055"/>
  </w:style>
  <w:style w:type="paragraph" w:customStyle="1" w:styleId="31A8E45BBC994614B7EC32AA141D4D7C">
    <w:name w:val="31A8E45BBC994614B7EC32AA141D4D7C"/>
    <w:rsid w:val="006E3F9C"/>
  </w:style>
  <w:style w:type="paragraph" w:customStyle="1" w:styleId="F4FCEFD5AA874A4695BFB59F0AAD4225">
    <w:name w:val="F4FCEFD5AA874A4695BFB59F0AAD4225"/>
    <w:rsid w:val="006E3F9C"/>
  </w:style>
  <w:style w:type="paragraph" w:customStyle="1" w:styleId="2D7CA334064044728B6273C369E67770">
    <w:name w:val="2D7CA334064044728B6273C369E67770"/>
    <w:rsid w:val="006E3F9C"/>
  </w:style>
  <w:style w:type="paragraph" w:customStyle="1" w:styleId="1D1E7D28FA0A47ACB3E08451163D147B">
    <w:name w:val="1D1E7D28FA0A47ACB3E08451163D147B"/>
    <w:rsid w:val="006E3F9C"/>
  </w:style>
  <w:style w:type="paragraph" w:customStyle="1" w:styleId="F3C8DA7880C445AD8188386D5FF57F7B">
    <w:name w:val="F3C8DA7880C445AD8188386D5FF57F7B"/>
    <w:rsid w:val="006E3F9C"/>
  </w:style>
  <w:style w:type="paragraph" w:customStyle="1" w:styleId="73C0BD8724CF4C00BF814C1509A85988">
    <w:name w:val="73C0BD8724CF4C00BF814C1509A85988"/>
    <w:rsid w:val="006E3F9C"/>
  </w:style>
  <w:style w:type="paragraph" w:customStyle="1" w:styleId="39C2A4BA993C44B8B3924275057791A5">
    <w:name w:val="39C2A4BA993C44B8B3924275057791A5"/>
    <w:rsid w:val="006E3F9C"/>
  </w:style>
  <w:style w:type="paragraph" w:customStyle="1" w:styleId="E5B55044317B40AFA319F4CD389CAB00">
    <w:name w:val="E5B55044317B40AFA319F4CD389CAB00"/>
    <w:rsid w:val="006E3F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2024-02-28T11:17:00Z</dcterms:created>
  <dcterms:modified xsi:type="dcterms:W3CDTF">2024-02-28T11:58:00Z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